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34E" w:rsidRDefault="0063734E" w:rsidP="00EF5E70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СОГЛАСОВАНО</w:t>
      </w:r>
    </w:p>
    <w:p w:rsidR="0063734E" w:rsidRDefault="0063734E" w:rsidP="00EF5E70">
      <w:pPr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Заместитель руководителя Роскомнадзора</w:t>
      </w:r>
    </w:p>
    <w:p w:rsidR="0063734E" w:rsidRDefault="0063734E" w:rsidP="00EF5E70">
      <w:pPr>
        <w:jc w:val="center"/>
      </w:pPr>
    </w:p>
    <w:p w:rsidR="0063734E" w:rsidRDefault="0063734E" w:rsidP="0063734E">
      <w:pPr>
        <w:tabs>
          <w:tab w:val="left" w:pos="12788"/>
        </w:tabs>
      </w:pPr>
      <w:r>
        <w:tab/>
        <w:t>________________</w:t>
      </w:r>
    </w:p>
    <w:p w:rsidR="0063734E" w:rsidRDefault="0063734E" w:rsidP="00EF5E70">
      <w:pPr>
        <w:jc w:val="center"/>
      </w:pPr>
    </w:p>
    <w:p w:rsidR="00AA0650" w:rsidRDefault="00964C65" w:rsidP="00EF5E70">
      <w:pPr>
        <w:jc w:val="center"/>
      </w:pPr>
      <w:r>
        <w:t>График</w:t>
      </w:r>
    </w:p>
    <w:p w:rsidR="00EF5E70" w:rsidRDefault="00EF5E70" w:rsidP="00EF5E70">
      <w:pPr>
        <w:jc w:val="center"/>
      </w:pPr>
      <w:r>
        <w:t>планируемых дат отпусков гражданских служащих и работников</w:t>
      </w:r>
      <w:r w:rsidR="00C73F6E">
        <w:t xml:space="preserve"> на 2019 год</w:t>
      </w:r>
    </w:p>
    <w:p w:rsidR="00EF5E70" w:rsidRDefault="00EF5E70" w:rsidP="00EF5E70">
      <w:pPr>
        <w:jc w:val="center"/>
      </w:pPr>
    </w:p>
    <w:p w:rsidR="00EF5E70" w:rsidRDefault="00EF5E70" w:rsidP="00EF5E70">
      <w:pPr>
        <w:jc w:val="center"/>
      </w:pPr>
      <w:r>
        <w:t>________________________________________________________________________</w:t>
      </w:r>
    </w:p>
    <w:p w:rsidR="00EF5E70" w:rsidRDefault="00EF5E70" w:rsidP="00EF5E70">
      <w:pPr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Управления)</w:t>
      </w:r>
    </w:p>
    <w:p w:rsidR="00EF5E70" w:rsidRDefault="00EF5E70" w:rsidP="00EF5E70">
      <w:pPr>
        <w:jc w:val="center"/>
        <w:rPr>
          <w:sz w:val="20"/>
          <w:szCs w:val="20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496"/>
        <w:gridCol w:w="2817"/>
        <w:gridCol w:w="2014"/>
        <w:gridCol w:w="1615"/>
        <w:gridCol w:w="2140"/>
        <w:gridCol w:w="2140"/>
        <w:gridCol w:w="2130"/>
      </w:tblGrid>
      <w:tr w:rsidR="00EF5E70" w:rsidTr="0033710A">
        <w:tc>
          <w:tcPr>
            <w:tcW w:w="2496" w:type="dxa"/>
            <w:vMerge w:val="restart"/>
          </w:tcPr>
          <w:p w:rsidR="00EF5E70" w:rsidRPr="00EF5E70" w:rsidRDefault="00EF5E70" w:rsidP="00EF5E70">
            <w:pPr>
              <w:jc w:val="center"/>
              <w:rPr>
                <w:sz w:val="24"/>
              </w:rPr>
            </w:pPr>
            <w:r w:rsidRPr="00EF5E70">
              <w:rPr>
                <w:sz w:val="24"/>
              </w:rPr>
              <w:t>ФИО</w:t>
            </w:r>
          </w:p>
        </w:tc>
        <w:tc>
          <w:tcPr>
            <w:tcW w:w="2817" w:type="dxa"/>
            <w:vMerge w:val="restart"/>
          </w:tcPr>
          <w:p w:rsidR="00EF5E70" w:rsidRPr="00EF5E70" w:rsidRDefault="00EF5E70" w:rsidP="00EF5E70">
            <w:pPr>
              <w:jc w:val="center"/>
              <w:rPr>
                <w:sz w:val="24"/>
              </w:rPr>
            </w:pPr>
            <w:r w:rsidRPr="00EF5E70">
              <w:rPr>
                <w:sz w:val="24"/>
              </w:rPr>
              <w:t xml:space="preserve">Должность </w:t>
            </w:r>
          </w:p>
          <w:p w:rsidR="00EF5E70" w:rsidRPr="00EF5E70" w:rsidRDefault="00EF5E70" w:rsidP="00EF5E70">
            <w:pPr>
              <w:jc w:val="center"/>
              <w:rPr>
                <w:sz w:val="24"/>
              </w:rPr>
            </w:pPr>
            <w:r w:rsidRPr="00EF5E70">
              <w:rPr>
                <w:sz w:val="24"/>
              </w:rPr>
              <w:t>(с указанием отдела)</w:t>
            </w:r>
          </w:p>
        </w:tc>
        <w:tc>
          <w:tcPr>
            <w:tcW w:w="2014" w:type="dxa"/>
            <w:vMerge w:val="restart"/>
          </w:tcPr>
          <w:p w:rsidR="00EF5E70" w:rsidRPr="00EF5E70" w:rsidRDefault="00EF5E70" w:rsidP="00EF5E70">
            <w:pPr>
              <w:jc w:val="center"/>
              <w:rPr>
                <w:sz w:val="24"/>
              </w:rPr>
            </w:pPr>
            <w:r w:rsidRPr="00EF5E70">
              <w:rPr>
                <w:sz w:val="24"/>
              </w:rPr>
              <w:t>Всего дней отпуска (</w:t>
            </w:r>
            <w:proofErr w:type="gramStart"/>
            <w:r w:rsidRPr="00EF5E70">
              <w:rPr>
                <w:sz w:val="24"/>
              </w:rPr>
              <w:t>основной</w:t>
            </w:r>
            <w:proofErr w:type="gramEnd"/>
            <w:r w:rsidRPr="00EF5E70">
              <w:rPr>
                <w:sz w:val="24"/>
              </w:rPr>
              <w:t xml:space="preserve"> и дополнительные)</w:t>
            </w:r>
          </w:p>
        </w:tc>
        <w:tc>
          <w:tcPr>
            <w:tcW w:w="3755" w:type="dxa"/>
            <w:gridSpan w:val="2"/>
          </w:tcPr>
          <w:p w:rsidR="00EF5E70" w:rsidRPr="00EF5E70" w:rsidRDefault="00EF5E70" w:rsidP="00EF5E70">
            <w:pPr>
              <w:jc w:val="center"/>
              <w:rPr>
                <w:sz w:val="24"/>
              </w:rPr>
            </w:pPr>
            <w:r w:rsidRPr="00EF5E70">
              <w:rPr>
                <w:sz w:val="24"/>
              </w:rPr>
              <w:t>Предложения по использованию отпуска</w:t>
            </w:r>
          </w:p>
        </w:tc>
        <w:tc>
          <w:tcPr>
            <w:tcW w:w="4270" w:type="dxa"/>
            <w:gridSpan w:val="2"/>
          </w:tcPr>
          <w:p w:rsidR="00EF5E70" w:rsidRPr="00EF5E70" w:rsidRDefault="00EF5E70" w:rsidP="00EF5E70">
            <w:pPr>
              <w:jc w:val="center"/>
              <w:rPr>
                <w:sz w:val="24"/>
              </w:rPr>
            </w:pPr>
            <w:r w:rsidRPr="00EF5E70">
              <w:rPr>
                <w:sz w:val="24"/>
              </w:rPr>
              <w:t>Личные подписи</w:t>
            </w:r>
          </w:p>
        </w:tc>
      </w:tr>
      <w:tr w:rsidR="00EF5E70" w:rsidTr="00EF5E70">
        <w:tc>
          <w:tcPr>
            <w:tcW w:w="2496" w:type="dxa"/>
            <w:vMerge/>
          </w:tcPr>
          <w:p w:rsidR="00EF5E70" w:rsidRPr="00EF5E70" w:rsidRDefault="00EF5E70" w:rsidP="00EF5E70">
            <w:pPr>
              <w:jc w:val="center"/>
              <w:rPr>
                <w:sz w:val="24"/>
              </w:rPr>
            </w:pPr>
          </w:p>
        </w:tc>
        <w:tc>
          <w:tcPr>
            <w:tcW w:w="2817" w:type="dxa"/>
            <w:vMerge/>
          </w:tcPr>
          <w:p w:rsidR="00EF5E70" w:rsidRPr="00EF5E70" w:rsidRDefault="00EF5E70" w:rsidP="00EF5E70">
            <w:pPr>
              <w:jc w:val="center"/>
              <w:rPr>
                <w:sz w:val="24"/>
              </w:rPr>
            </w:pPr>
          </w:p>
        </w:tc>
        <w:tc>
          <w:tcPr>
            <w:tcW w:w="2014" w:type="dxa"/>
            <w:vMerge/>
          </w:tcPr>
          <w:p w:rsidR="00EF5E70" w:rsidRPr="00EF5E70" w:rsidRDefault="00EF5E70" w:rsidP="00EF5E70">
            <w:pPr>
              <w:jc w:val="center"/>
              <w:rPr>
                <w:sz w:val="24"/>
              </w:rPr>
            </w:pPr>
          </w:p>
        </w:tc>
        <w:tc>
          <w:tcPr>
            <w:tcW w:w="1615" w:type="dxa"/>
          </w:tcPr>
          <w:p w:rsidR="00EF5E70" w:rsidRPr="00EF5E70" w:rsidRDefault="00EF5E70" w:rsidP="00EF5E70">
            <w:pPr>
              <w:jc w:val="center"/>
              <w:rPr>
                <w:sz w:val="24"/>
              </w:rPr>
            </w:pPr>
            <w:r w:rsidRPr="00EF5E70">
              <w:rPr>
                <w:sz w:val="24"/>
              </w:rPr>
              <w:t>Количество дней</w:t>
            </w:r>
          </w:p>
        </w:tc>
        <w:tc>
          <w:tcPr>
            <w:tcW w:w="2140" w:type="dxa"/>
          </w:tcPr>
          <w:p w:rsidR="00EF5E70" w:rsidRPr="00EF5E70" w:rsidRDefault="00EF5E70" w:rsidP="00EF5E70">
            <w:pPr>
              <w:jc w:val="center"/>
              <w:rPr>
                <w:sz w:val="24"/>
              </w:rPr>
            </w:pPr>
            <w:r w:rsidRPr="00EF5E70">
              <w:rPr>
                <w:sz w:val="24"/>
              </w:rPr>
              <w:t>Дата начала отпуска</w:t>
            </w:r>
          </w:p>
        </w:tc>
        <w:tc>
          <w:tcPr>
            <w:tcW w:w="2140" w:type="dxa"/>
          </w:tcPr>
          <w:p w:rsidR="00EF5E70" w:rsidRPr="00EF5E70" w:rsidRDefault="00EF5E70" w:rsidP="00EF5E7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Гражданского служащего/ работника</w:t>
            </w:r>
          </w:p>
        </w:tc>
        <w:tc>
          <w:tcPr>
            <w:tcW w:w="2130" w:type="dxa"/>
          </w:tcPr>
          <w:p w:rsidR="00EF5E70" w:rsidRPr="00EF5E70" w:rsidRDefault="00EF5E70" w:rsidP="00EF5E7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Начальника отдела</w:t>
            </w:r>
          </w:p>
        </w:tc>
      </w:tr>
      <w:tr w:rsidR="00EF5E70" w:rsidTr="00EF5E70">
        <w:tc>
          <w:tcPr>
            <w:tcW w:w="2496" w:type="dxa"/>
          </w:tcPr>
          <w:p w:rsidR="00EF5E70" w:rsidRPr="00EF5E70" w:rsidRDefault="00764BC7" w:rsidP="00EF5E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Зайцев Евгений Юрьевич</w:t>
            </w:r>
          </w:p>
        </w:tc>
        <w:tc>
          <w:tcPr>
            <w:tcW w:w="2817" w:type="dxa"/>
          </w:tcPr>
          <w:p w:rsidR="00EF5E70" w:rsidRPr="00EF5E70" w:rsidRDefault="00764BC7" w:rsidP="00EF5E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Начальник Управления</w:t>
            </w:r>
          </w:p>
        </w:tc>
        <w:tc>
          <w:tcPr>
            <w:tcW w:w="2014" w:type="dxa"/>
          </w:tcPr>
          <w:p w:rsidR="00EF5E70" w:rsidRPr="00EF5E70" w:rsidRDefault="00EF5E70" w:rsidP="00EF5E70">
            <w:pPr>
              <w:jc w:val="center"/>
              <w:rPr>
                <w:szCs w:val="28"/>
              </w:rPr>
            </w:pPr>
          </w:p>
        </w:tc>
        <w:tc>
          <w:tcPr>
            <w:tcW w:w="1615" w:type="dxa"/>
          </w:tcPr>
          <w:p w:rsidR="00EF7BCE" w:rsidRDefault="00EF7BCE" w:rsidP="00EF5E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19</w:t>
            </w:r>
          </w:p>
          <w:p w:rsidR="00EF5E70" w:rsidRPr="00EF7BCE" w:rsidRDefault="00EF7BCE" w:rsidP="00EF7BC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19</w:t>
            </w:r>
          </w:p>
        </w:tc>
        <w:tc>
          <w:tcPr>
            <w:tcW w:w="2140" w:type="dxa"/>
          </w:tcPr>
          <w:p w:rsidR="00EF7BCE" w:rsidRDefault="00EF7BCE" w:rsidP="00EF7BC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30.04</w:t>
            </w:r>
          </w:p>
          <w:p w:rsidR="00EF5E70" w:rsidRPr="00EF7BCE" w:rsidRDefault="00EF7BCE" w:rsidP="00EF7BC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03.09</w:t>
            </w:r>
          </w:p>
        </w:tc>
        <w:tc>
          <w:tcPr>
            <w:tcW w:w="2140" w:type="dxa"/>
          </w:tcPr>
          <w:p w:rsidR="00EF5E70" w:rsidRPr="00EF5E70" w:rsidRDefault="00EF5E70" w:rsidP="00EF5E70">
            <w:pPr>
              <w:jc w:val="center"/>
              <w:rPr>
                <w:szCs w:val="28"/>
              </w:rPr>
            </w:pPr>
          </w:p>
        </w:tc>
        <w:tc>
          <w:tcPr>
            <w:tcW w:w="2130" w:type="dxa"/>
          </w:tcPr>
          <w:p w:rsidR="00EF5E70" w:rsidRPr="00EF5E70" w:rsidRDefault="00EF5E70" w:rsidP="00EF5E70">
            <w:pPr>
              <w:jc w:val="center"/>
              <w:rPr>
                <w:szCs w:val="28"/>
              </w:rPr>
            </w:pPr>
          </w:p>
        </w:tc>
      </w:tr>
      <w:tr w:rsidR="00EF5E70" w:rsidTr="00EF5E70">
        <w:tc>
          <w:tcPr>
            <w:tcW w:w="2496" w:type="dxa"/>
          </w:tcPr>
          <w:p w:rsidR="00EF5E70" w:rsidRPr="00EF5E70" w:rsidRDefault="00764BC7" w:rsidP="00EF5E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Киселев Юрий Владимирович</w:t>
            </w:r>
          </w:p>
        </w:tc>
        <w:tc>
          <w:tcPr>
            <w:tcW w:w="2817" w:type="dxa"/>
          </w:tcPr>
          <w:p w:rsidR="00EF5E70" w:rsidRPr="00EF5E70" w:rsidRDefault="00764BC7" w:rsidP="00EF5E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Заместитель начальника Управления</w:t>
            </w:r>
          </w:p>
        </w:tc>
        <w:tc>
          <w:tcPr>
            <w:tcW w:w="2014" w:type="dxa"/>
          </w:tcPr>
          <w:p w:rsidR="00EF5E70" w:rsidRPr="00EF5E70" w:rsidRDefault="00EF5E70" w:rsidP="00EF5E70">
            <w:pPr>
              <w:jc w:val="center"/>
              <w:rPr>
                <w:szCs w:val="28"/>
              </w:rPr>
            </w:pPr>
          </w:p>
        </w:tc>
        <w:tc>
          <w:tcPr>
            <w:tcW w:w="1615" w:type="dxa"/>
          </w:tcPr>
          <w:p w:rsidR="00EF7BCE" w:rsidRDefault="00EF7BCE" w:rsidP="00EF5E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19</w:t>
            </w:r>
          </w:p>
          <w:p w:rsidR="00EF7BCE" w:rsidRDefault="00EF7BCE" w:rsidP="00EF7BC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  <w:p w:rsidR="00EF5E70" w:rsidRPr="00EF7BCE" w:rsidRDefault="00EF7BCE" w:rsidP="00EF7BC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2140" w:type="dxa"/>
          </w:tcPr>
          <w:p w:rsidR="00EF7BCE" w:rsidRDefault="00EF7BCE" w:rsidP="00EF7BC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11.02</w:t>
            </w:r>
          </w:p>
          <w:p w:rsidR="00EF7BCE" w:rsidRDefault="00EF7BCE" w:rsidP="00EF7BC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20.05</w:t>
            </w:r>
          </w:p>
          <w:p w:rsidR="00EF5E70" w:rsidRPr="00EF7BCE" w:rsidRDefault="00A90499" w:rsidP="00EF7BCE">
            <w:pPr>
              <w:rPr>
                <w:szCs w:val="28"/>
              </w:rPr>
            </w:pPr>
            <w:r>
              <w:rPr>
                <w:szCs w:val="28"/>
              </w:rPr>
              <w:t xml:space="preserve">          8</w:t>
            </w:r>
            <w:r w:rsidR="00EF7BCE">
              <w:rPr>
                <w:szCs w:val="28"/>
              </w:rPr>
              <w:t>.07</w:t>
            </w:r>
          </w:p>
        </w:tc>
        <w:tc>
          <w:tcPr>
            <w:tcW w:w="2140" w:type="dxa"/>
          </w:tcPr>
          <w:p w:rsidR="00EF5E70" w:rsidRPr="00EF5E70" w:rsidRDefault="00EF5E70" w:rsidP="00EF5E70">
            <w:pPr>
              <w:jc w:val="center"/>
              <w:rPr>
                <w:szCs w:val="28"/>
              </w:rPr>
            </w:pPr>
          </w:p>
        </w:tc>
        <w:tc>
          <w:tcPr>
            <w:tcW w:w="2130" w:type="dxa"/>
          </w:tcPr>
          <w:p w:rsidR="00EF5E70" w:rsidRPr="00EF5E70" w:rsidRDefault="00EF5E70" w:rsidP="00EF5E70">
            <w:pPr>
              <w:jc w:val="center"/>
              <w:rPr>
                <w:szCs w:val="28"/>
              </w:rPr>
            </w:pPr>
          </w:p>
        </w:tc>
      </w:tr>
      <w:tr w:rsidR="00EF5E70" w:rsidTr="00EF5E70">
        <w:tc>
          <w:tcPr>
            <w:tcW w:w="2496" w:type="dxa"/>
          </w:tcPr>
          <w:p w:rsidR="00EF5E70" w:rsidRPr="00EF5E70" w:rsidRDefault="00764BC7" w:rsidP="00EF5E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Баринов Андрей Николаевич</w:t>
            </w:r>
          </w:p>
        </w:tc>
        <w:tc>
          <w:tcPr>
            <w:tcW w:w="2817" w:type="dxa"/>
          </w:tcPr>
          <w:p w:rsidR="00EF5E70" w:rsidRPr="00EF5E70" w:rsidRDefault="00764BC7" w:rsidP="00764BC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Заместитель начальника отдела по работе с обращениями государственных органов </w:t>
            </w:r>
          </w:p>
        </w:tc>
        <w:tc>
          <w:tcPr>
            <w:tcW w:w="2014" w:type="dxa"/>
          </w:tcPr>
          <w:p w:rsidR="00EF5E70" w:rsidRPr="00EF5E70" w:rsidRDefault="00EF5E70" w:rsidP="00EF5E70">
            <w:pPr>
              <w:jc w:val="center"/>
              <w:rPr>
                <w:szCs w:val="28"/>
              </w:rPr>
            </w:pPr>
          </w:p>
        </w:tc>
        <w:tc>
          <w:tcPr>
            <w:tcW w:w="1615" w:type="dxa"/>
          </w:tcPr>
          <w:p w:rsidR="00EF7BCE" w:rsidRDefault="00EF7BCE" w:rsidP="00EF5E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  <w:p w:rsidR="00EF7BCE" w:rsidRDefault="00A90499" w:rsidP="00EF7BC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  <w:p w:rsidR="00EF7BCE" w:rsidRDefault="00EF7BCE" w:rsidP="00EF7BC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</w:p>
          <w:p w:rsidR="00EF5E70" w:rsidRPr="00EF7BCE" w:rsidRDefault="00A90499" w:rsidP="00EF7BC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2140" w:type="dxa"/>
          </w:tcPr>
          <w:p w:rsidR="00EF7BCE" w:rsidRDefault="00EF7BCE" w:rsidP="00EF7BC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18.03</w:t>
            </w:r>
          </w:p>
          <w:p w:rsidR="00EF7BCE" w:rsidRDefault="00A90499" w:rsidP="00EF7BCE">
            <w:pPr>
              <w:rPr>
                <w:szCs w:val="28"/>
              </w:rPr>
            </w:pPr>
            <w:r>
              <w:rPr>
                <w:szCs w:val="28"/>
              </w:rPr>
              <w:t xml:space="preserve">         24.06</w:t>
            </w:r>
          </w:p>
          <w:p w:rsidR="00EF7BCE" w:rsidRDefault="00EF7BCE" w:rsidP="00EF7BC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16.09</w:t>
            </w:r>
          </w:p>
          <w:p w:rsidR="00EF5E70" w:rsidRPr="00EF7BCE" w:rsidRDefault="00EF7BCE" w:rsidP="00EF7BC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5.11</w:t>
            </w:r>
          </w:p>
        </w:tc>
        <w:tc>
          <w:tcPr>
            <w:tcW w:w="2140" w:type="dxa"/>
          </w:tcPr>
          <w:p w:rsidR="00EF5E70" w:rsidRPr="00EF5E70" w:rsidRDefault="00EF5E70" w:rsidP="00EF5E70">
            <w:pPr>
              <w:jc w:val="center"/>
              <w:rPr>
                <w:szCs w:val="28"/>
              </w:rPr>
            </w:pPr>
          </w:p>
        </w:tc>
        <w:tc>
          <w:tcPr>
            <w:tcW w:w="2130" w:type="dxa"/>
          </w:tcPr>
          <w:p w:rsidR="00EF5E70" w:rsidRPr="00EF5E70" w:rsidRDefault="00EF5E70" w:rsidP="00EF5E70">
            <w:pPr>
              <w:jc w:val="center"/>
              <w:rPr>
                <w:szCs w:val="28"/>
              </w:rPr>
            </w:pPr>
          </w:p>
        </w:tc>
      </w:tr>
      <w:tr w:rsidR="00EF5E70" w:rsidTr="00EF5E70">
        <w:tc>
          <w:tcPr>
            <w:tcW w:w="2496" w:type="dxa"/>
          </w:tcPr>
          <w:p w:rsidR="00EF5E70" w:rsidRPr="00EF5E70" w:rsidRDefault="00764BC7" w:rsidP="00EF5E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Джавадова Карина Тагировна</w:t>
            </w:r>
          </w:p>
        </w:tc>
        <w:tc>
          <w:tcPr>
            <w:tcW w:w="2817" w:type="dxa"/>
          </w:tcPr>
          <w:p w:rsidR="00EF5E70" w:rsidRPr="00EF5E70" w:rsidRDefault="00764BC7" w:rsidP="00EF5E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Главный государственный инспектор отдела по </w:t>
            </w:r>
            <w:r>
              <w:rPr>
                <w:szCs w:val="28"/>
              </w:rPr>
              <w:lastRenderedPageBreak/>
              <w:t>работе с обращениями государственных органов</w:t>
            </w:r>
          </w:p>
        </w:tc>
        <w:tc>
          <w:tcPr>
            <w:tcW w:w="2014" w:type="dxa"/>
          </w:tcPr>
          <w:p w:rsidR="00EF5E70" w:rsidRPr="00EF5E70" w:rsidRDefault="00EF5E70" w:rsidP="00EF5E70">
            <w:pPr>
              <w:jc w:val="center"/>
              <w:rPr>
                <w:szCs w:val="28"/>
              </w:rPr>
            </w:pPr>
          </w:p>
        </w:tc>
        <w:tc>
          <w:tcPr>
            <w:tcW w:w="1615" w:type="dxa"/>
          </w:tcPr>
          <w:p w:rsidR="00A97815" w:rsidRDefault="00A97815" w:rsidP="00A978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  <w:p w:rsidR="00A97815" w:rsidRDefault="00A97815" w:rsidP="00A97815">
            <w:pPr>
              <w:tabs>
                <w:tab w:val="left" w:pos="1193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  <w:p w:rsidR="00EF5E70" w:rsidRDefault="00A97815" w:rsidP="00A978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  <w:p w:rsidR="00A97815" w:rsidRPr="00A97815" w:rsidRDefault="00A97815" w:rsidP="00A978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5</w:t>
            </w:r>
          </w:p>
        </w:tc>
        <w:tc>
          <w:tcPr>
            <w:tcW w:w="2140" w:type="dxa"/>
          </w:tcPr>
          <w:p w:rsidR="00A97815" w:rsidRPr="00A97815" w:rsidRDefault="00A97815" w:rsidP="00A978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13.05</w:t>
            </w:r>
          </w:p>
          <w:p w:rsidR="00A97815" w:rsidRPr="00A97815" w:rsidRDefault="00A97815" w:rsidP="00A978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15.07</w:t>
            </w:r>
          </w:p>
          <w:p w:rsidR="00A97815" w:rsidRPr="00A97815" w:rsidRDefault="003603EC" w:rsidP="00A978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02.09</w:t>
            </w:r>
          </w:p>
          <w:p w:rsidR="00EF5E70" w:rsidRPr="00A97815" w:rsidRDefault="00A97815" w:rsidP="00A97815">
            <w:pPr>
              <w:jc w:val="center"/>
              <w:rPr>
                <w:szCs w:val="28"/>
              </w:rPr>
            </w:pPr>
            <w:r w:rsidRPr="00A97815">
              <w:rPr>
                <w:szCs w:val="28"/>
              </w:rPr>
              <w:lastRenderedPageBreak/>
              <w:t>28.10</w:t>
            </w:r>
          </w:p>
        </w:tc>
        <w:tc>
          <w:tcPr>
            <w:tcW w:w="2140" w:type="dxa"/>
          </w:tcPr>
          <w:p w:rsidR="00EF5E70" w:rsidRPr="00EF5E70" w:rsidRDefault="00EF5E70" w:rsidP="00EF5E70">
            <w:pPr>
              <w:jc w:val="center"/>
              <w:rPr>
                <w:szCs w:val="28"/>
              </w:rPr>
            </w:pPr>
          </w:p>
        </w:tc>
        <w:tc>
          <w:tcPr>
            <w:tcW w:w="2130" w:type="dxa"/>
          </w:tcPr>
          <w:p w:rsidR="00EF5E70" w:rsidRPr="00EF5E70" w:rsidRDefault="00EF5E70" w:rsidP="00EF5E70">
            <w:pPr>
              <w:jc w:val="center"/>
              <w:rPr>
                <w:szCs w:val="28"/>
              </w:rPr>
            </w:pPr>
          </w:p>
        </w:tc>
      </w:tr>
      <w:tr w:rsidR="00EF5E70" w:rsidTr="00EF5E70">
        <w:tc>
          <w:tcPr>
            <w:tcW w:w="2496" w:type="dxa"/>
          </w:tcPr>
          <w:p w:rsidR="00EF5E70" w:rsidRPr="00EF5E70" w:rsidRDefault="00764BC7" w:rsidP="00EF5E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Качалова Светлана Александровна</w:t>
            </w:r>
          </w:p>
        </w:tc>
        <w:tc>
          <w:tcPr>
            <w:tcW w:w="2817" w:type="dxa"/>
          </w:tcPr>
          <w:p w:rsidR="00EF5E70" w:rsidRPr="00EF5E70" w:rsidRDefault="00764BC7" w:rsidP="00EF5E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Старший государственный инспектор отдела по работе с обращениями государственных органов</w:t>
            </w:r>
          </w:p>
        </w:tc>
        <w:tc>
          <w:tcPr>
            <w:tcW w:w="2014" w:type="dxa"/>
          </w:tcPr>
          <w:p w:rsidR="00EF5E70" w:rsidRPr="00EF5E70" w:rsidRDefault="00EF5E70" w:rsidP="00EF5E70">
            <w:pPr>
              <w:jc w:val="center"/>
              <w:rPr>
                <w:szCs w:val="28"/>
              </w:rPr>
            </w:pPr>
          </w:p>
        </w:tc>
        <w:tc>
          <w:tcPr>
            <w:tcW w:w="1615" w:type="dxa"/>
          </w:tcPr>
          <w:p w:rsidR="0058740C" w:rsidRDefault="00A97815" w:rsidP="0058740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  <w:p w:rsidR="0058740C" w:rsidRDefault="0058740C" w:rsidP="0058740C">
            <w:pPr>
              <w:tabs>
                <w:tab w:val="left" w:pos="1164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  <w:p w:rsidR="00EF5E70" w:rsidRPr="0058740C" w:rsidRDefault="0058740C" w:rsidP="00A978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2140" w:type="dxa"/>
          </w:tcPr>
          <w:p w:rsidR="0058740C" w:rsidRPr="0058740C" w:rsidRDefault="0058740C" w:rsidP="0058740C">
            <w:pPr>
              <w:jc w:val="center"/>
              <w:rPr>
                <w:szCs w:val="28"/>
              </w:rPr>
            </w:pPr>
            <w:r w:rsidRPr="0058740C">
              <w:rPr>
                <w:szCs w:val="28"/>
              </w:rPr>
              <w:t>11</w:t>
            </w:r>
            <w:r w:rsidR="00A97815">
              <w:rPr>
                <w:szCs w:val="28"/>
              </w:rPr>
              <w:t>.02.2019</w:t>
            </w:r>
            <w:r w:rsidRPr="0058740C">
              <w:rPr>
                <w:szCs w:val="28"/>
              </w:rPr>
              <w:t xml:space="preserve"> </w:t>
            </w:r>
          </w:p>
          <w:p w:rsidR="0058740C" w:rsidRPr="0058740C" w:rsidRDefault="003603EC" w:rsidP="0058740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  <w:r w:rsidR="00A97815">
              <w:rPr>
                <w:szCs w:val="28"/>
              </w:rPr>
              <w:t>9.09.2018</w:t>
            </w:r>
            <w:r w:rsidR="0058740C" w:rsidRPr="0058740C">
              <w:rPr>
                <w:szCs w:val="28"/>
              </w:rPr>
              <w:t xml:space="preserve"> </w:t>
            </w:r>
          </w:p>
          <w:p w:rsidR="00EF5E70" w:rsidRPr="00EF5E70" w:rsidRDefault="003603EC" w:rsidP="00A978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  <w:r w:rsidR="00A97815">
              <w:rPr>
                <w:szCs w:val="28"/>
              </w:rPr>
              <w:t>2.08.2018</w:t>
            </w:r>
          </w:p>
        </w:tc>
        <w:tc>
          <w:tcPr>
            <w:tcW w:w="2140" w:type="dxa"/>
          </w:tcPr>
          <w:p w:rsidR="00EF5E70" w:rsidRPr="00EF5E70" w:rsidRDefault="00EF5E70" w:rsidP="00EF5E70">
            <w:pPr>
              <w:jc w:val="center"/>
              <w:rPr>
                <w:szCs w:val="28"/>
              </w:rPr>
            </w:pPr>
          </w:p>
        </w:tc>
        <w:tc>
          <w:tcPr>
            <w:tcW w:w="2130" w:type="dxa"/>
          </w:tcPr>
          <w:p w:rsidR="00EF5E70" w:rsidRPr="00EF5E70" w:rsidRDefault="00EF5E70" w:rsidP="00EF5E70">
            <w:pPr>
              <w:jc w:val="center"/>
              <w:rPr>
                <w:szCs w:val="28"/>
              </w:rPr>
            </w:pPr>
          </w:p>
        </w:tc>
      </w:tr>
      <w:tr w:rsidR="00EF5E70" w:rsidTr="00EF5E70">
        <w:tc>
          <w:tcPr>
            <w:tcW w:w="2496" w:type="dxa"/>
          </w:tcPr>
          <w:p w:rsidR="00EF5E70" w:rsidRPr="00EF5E70" w:rsidRDefault="00764BC7" w:rsidP="00EF5E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Махмутов Карим Каняфиевич</w:t>
            </w:r>
          </w:p>
        </w:tc>
        <w:tc>
          <w:tcPr>
            <w:tcW w:w="2817" w:type="dxa"/>
          </w:tcPr>
          <w:p w:rsidR="00EF5E70" w:rsidRPr="00EF5E70" w:rsidRDefault="00103550" w:rsidP="00EF5E70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Врио</w:t>
            </w:r>
            <w:proofErr w:type="spellEnd"/>
            <w:r>
              <w:rPr>
                <w:szCs w:val="28"/>
              </w:rPr>
              <w:t xml:space="preserve"> начальника отдела по работе с информационными системами</w:t>
            </w:r>
          </w:p>
        </w:tc>
        <w:tc>
          <w:tcPr>
            <w:tcW w:w="2014" w:type="dxa"/>
          </w:tcPr>
          <w:p w:rsidR="00EF5E70" w:rsidRPr="00EF5E70" w:rsidRDefault="00EF5E70" w:rsidP="00EF5E70">
            <w:pPr>
              <w:jc w:val="center"/>
              <w:rPr>
                <w:szCs w:val="28"/>
              </w:rPr>
            </w:pPr>
          </w:p>
        </w:tc>
        <w:tc>
          <w:tcPr>
            <w:tcW w:w="1615" w:type="dxa"/>
          </w:tcPr>
          <w:p w:rsidR="009842E9" w:rsidRPr="009842E9" w:rsidRDefault="00A90499" w:rsidP="009842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  <w:p w:rsidR="009842E9" w:rsidRPr="009842E9" w:rsidRDefault="009842E9" w:rsidP="009842E9">
            <w:pPr>
              <w:jc w:val="center"/>
              <w:rPr>
                <w:szCs w:val="28"/>
              </w:rPr>
            </w:pPr>
            <w:r w:rsidRPr="009842E9">
              <w:rPr>
                <w:szCs w:val="28"/>
              </w:rPr>
              <w:t>5</w:t>
            </w:r>
          </w:p>
          <w:p w:rsidR="009842E9" w:rsidRPr="009842E9" w:rsidRDefault="00A90499" w:rsidP="009842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  <w:p w:rsidR="00EF5E70" w:rsidRPr="00EF5E70" w:rsidRDefault="00A90499" w:rsidP="009842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2140" w:type="dxa"/>
          </w:tcPr>
          <w:p w:rsidR="009842E9" w:rsidRPr="009842E9" w:rsidRDefault="009842E9" w:rsidP="009842E9">
            <w:pPr>
              <w:jc w:val="center"/>
              <w:rPr>
                <w:szCs w:val="28"/>
              </w:rPr>
            </w:pPr>
            <w:r w:rsidRPr="009842E9">
              <w:rPr>
                <w:szCs w:val="28"/>
              </w:rPr>
              <w:t>11.03.2019</w:t>
            </w:r>
          </w:p>
          <w:p w:rsidR="009842E9" w:rsidRPr="009842E9" w:rsidRDefault="009842E9" w:rsidP="009842E9">
            <w:pPr>
              <w:jc w:val="center"/>
              <w:rPr>
                <w:szCs w:val="28"/>
              </w:rPr>
            </w:pPr>
            <w:r w:rsidRPr="009842E9">
              <w:rPr>
                <w:szCs w:val="28"/>
              </w:rPr>
              <w:t>01.07.2019</w:t>
            </w:r>
          </w:p>
          <w:p w:rsidR="009842E9" w:rsidRPr="009842E9" w:rsidRDefault="00A90499" w:rsidP="009842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05.08</w:t>
            </w:r>
            <w:r w:rsidR="009842E9" w:rsidRPr="009842E9">
              <w:rPr>
                <w:szCs w:val="28"/>
              </w:rPr>
              <w:t>.2019</w:t>
            </w:r>
          </w:p>
          <w:p w:rsidR="00EF5E70" w:rsidRPr="00EF5E70" w:rsidRDefault="00A90499" w:rsidP="009842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25.11</w:t>
            </w:r>
            <w:r w:rsidR="009842E9" w:rsidRPr="009842E9">
              <w:rPr>
                <w:szCs w:val="28"/>
              </w:rPr>
              <w:t>.2019</w:t>
            </w:r>
          </w:p>
        </w:tc>
        <w:tc>
          <w:tcPr>
            <w:tcW w:w="2140" w:type="dxa"/>
          </w:tcPr>
          <w:p w:rsidR="00EF5E70" w:rsidRPr="00EF5E70" w:rsidRDefault="00EF5E70" w:rsidP="00EF5E70">
            <w:pPr>
              <w:jc w:val="center"/>
              <w:rPr>
                <w:szCs w:val="28"/>
              </w:rPr>
            </w:pPr>
          </w:p>
        </w:tc>
        <w:tc>
          <w:tcPr>
            <w:tcW w:w="2130" w:type="dxa"/>
          </w:tcPr>
          <w:p w:rsidR="00EF5E70" w:rsidRPr="00EF5E70" w:rsidRDefault="00EF5E70" w:rsidP="00EF5E70">
            <w:pPr>
              <w:jc w:val="center"/>
              <w:rPr>
                <w:szCs w:val="28"/>
              </w:rPr>
            </w:pPr>
          </w:p>
        </w:tc>
      </w:tr>
      <w:tr w:rsidR="00EF5E70" w:rsidTr="00EF5E70">
        <w:tc>
          <w:tcPr>
            <w:tcW w:w="2496" w:type="dxa"/>
          </w:tcPr>
          <w:p w:rsidR="00EF5E70" w:rsidRPr="00EF5E70" w:rsidRDefault="00103550" w:rsidP="00EF5E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Малёнкин Артем Викторович</w:t>
            </w:r>
          </w:p>
        </w:tc>
        <w:tc>
          <w:tcPr>
            <w:tcW w:w="2817" w:type="dxa"/>
          </w:tcPr>
          <w:p w:rsidR="00EF5E70" w:rsidRPr="00EF5E70" w:rsidRDefault="00103550" w:rsidP="00EF5E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Главный специалист-эксперт отдела по работе с информационными системами</w:t>
            </w:r>
          </w:p>
        </w:tc>
        <w:tc>
          <w:tcPr>
            <w:tcW w:w="2014" w:type="dxa"/>
          </w:tcPr>
          <w:p w:rsidR="00EF5E70" w:rsidRPr="00EF5E70" w:rsidRDefault="00EF5E70" w:rsidP="00EF5E70">
            <w:pPr>
              <w:jc w:val="center"/>
              <w:rPr>
                <w:szCs w:val="28"/>
              </w:rPr>
            </w:pPr>
          </w:p>
        </w:tc>
        <w:tc>
          <w:tcPr>
            <w:tcW w:w="1615" w:type="dxa"/>
          </w:tcPr>
          <w:p w:rsidR="009842E9" w:rsidRPr="009842E9" w:rsidRDefault="009842E9" w:rsidP="009842E9">
            <w:pPr>
              <w:jc w:val="center"/>
              <w:rPr>
                <w:szCs w:val="28"/>
              </w:rPr>
            </w:pPr>
            <w:r w:rsidRPr="009842E9">
              <w:rPr>
                <w:szCs w:val="28"/>
              </w:rPr>
              <w:t>3</w:t>
            </w:r>
          </w:p>
          <w:p w:rsidR="009842E9" w:rsidRPr="009842E9" w:rsidRDefault="009842E9" w:rsidP="009842E9">
            <w:pPr>
              <w:jc w:val="center"/>
              <w:rPr>
                <w:szCs w:val="28"/>
              </w:rPr>
            </w:pPr>
            <w:r w:rsidRPr="009842E9">
              <w:rPr>
                <w:szCs w:val="28"/>
              </w:rPr>
              <w:t>16</w:t>
            </w:r>
          </w:p>
          <w:p w:rsidR="009842E9" w:rsidRPr="009842E9" w:rsidRDefault="009842E9" w:rsidP="009842E9">
            <w:pPr>
              <w:jc w:val="center"/>
              <w:rPr>
                <w:szCs w:val="28"/>
              </w:rPr>
            </w:pPr>
            <w:r w:rsidRPr="009842E9">
              <w:rPr>
                <w:szCs w:val="28"/>
              </w:rPr>
              <w:t>5</w:t>
            </w:r>
          </w:p>
          <w:p w:rsidR="009842E9" w:rsidRPr="009842E9" w:rsidRDefault="009842E9" w:rsidP="009842E9">
            <w:pPr>
              <w:jc w:val="center"/>
              <w:rPr>
                <w:szCs w:val="28"/>
              </w:rPr>
            </w:pPr>
            <w:r w:rsidRPr="009842E9">
              <w:rPr>
                <w:szCs w:val="28"/>
              </w:rPr>
              <w:t>3</w:t>
            </w:r>
          </w:p>
          <w:p w:rsidR="00EF5E70" w:rsidRPr="00EF5E70" w:rsidRDefault="009842E9" w:rsidP="009842E9">
            <w:pPr>
              <w:jc w:val="center"/>
              <w:rPr>
                <w:szCs w:val="28"/>
              </w:rPr>
            </w:pPr>
            <w:r w:rsidRPr="009842E9">
              <w:rPr>
                <w:szCs w:val="28"/>
              </w:rPr>
              <w:t>4</w:t>
            </w:r>
          </w:p>
        </w:tc>
        <w:tc>
          <w:tcPr>
            <w:tcW w:w="2140" w:type="dxa"/>
          </w:tcPr>
          <w:p w:rsidR="009842E9" w:rsidRPr="009842E9" w:rsidRDefault="009842E9" w:rsidP="009842E9">
            <w:pPr>
              <w:jc w:val="center"/>
              <w:rPr>
                <w:szCs w:val="28"/>
              </w:rPr>
            </w:pPr>
            <w:r w:rsidRPr="009842E9">
              <w:rPr>
                <w:szCs w:val="28"/>
              </w:rPr>
              <w:t>06.05.2019</w:t>
            </w:r>
          </w:p>
          <w:p w:rsidR="009842E9" w:rsidRPr="009842E9" w:rsidRDefault="009842E9" w:rsidP="009842E9">
            <w:pPr>
              <w:jc w:val="center"/>
              <w:rPr>
                <w:szCs w:val="28"/>
              </w:rPr>
            </w:pPr>
            <w:r w:rsidRPr="009842E9">
              <w:rPr>
                <w:szCs w:val="28"/>
              </w:rPr>
              <w:t>13.06.2019</w:t>
            </w:r>
          </w:p>
          <w:p w:rsidR="009842E9" w:rsidRPr="009842E9" w:rsidRDefault="009842E9" w:rsidP="009842E9">
            <w:pPr>
              <w:jc w:val="center"/>
              <w:rPr>
                <w:szCs w:val="28"/>
              </w:rPr>
            </w:pPr>
            <w:r w:rsidRPr="009842E9">
              <w:rPr>
                <w:szCs w:val="28"/>
              </w:rPr>
              <w:t>02.09.2019</w:t>
            </w:r>
          </w:p>
          <w:p w:rsidR="009842E9" w:rsidRPr="009842E9" w:rsidRDefault="009842E9" w:rsidP="009842E9">
            <w:pPr>
              <w:jc w:val="center"/>
              <w:rPr>
                <w:szCs w:val="28"/>
              </w:rPr>
            </w:pPr>
            <w:r w:rsidRPr="009842E9">
              <w:rPr>
                <w:szCs w:val="28"/>
              </w:rPr>
              <w:t>16.10.2019</w:t>
            </w:r>
          </w:p>
          <w:p w:rsidR="00EF5E70" w:rsidRPr="00EF5E70" w:rsidRDefault="009842E9" w:rsidP="009842E9">
            <w:pPr>
              <w:jc w:val="center"/>
              <w:rPr>
                <w:szCs w:val="28"/>
              </w:rPr>
            </w:pPr>
            <w:r w:rsidRPr="009842E9">
              <w:rPr>
                <w:szCs w:val="28"/>
              </w:rPr>
              <w:t>05.11.2019</w:t>
            </w:r>
          </w:p>
        </w:tc>
        <w:tc>
          <w:tcPr>
            <w:tcW w:w="2140" w:type="dxa"/>
          </w:tcPr>
          <w:p w:rsidR="00EF5E70" w:rsidRPr="00EF5E70" w:rsidRDefault="00EF5E70" w:rsidP="00EF5E70">
            <w:pPr>
              <w:jc w:val="center"/>
              <w:rPr>
                <w:szCs w:val="28"/>
              </w:rPr>
            </w:pPr>
          </w:p>
        </w:tc>
        <w:tc>
          <w:tcPr>
            <w:tcW w:w="2130" w:type="dxa"/>
          </w:tcPr>
          <w:p w:rsidR="00EF5E70" w:rsidRPr="00EF5E70" w:rsidRDefault="00EF5E70" w:rsidP="00EF5E70">
            <w:pPr>
              <w:jc w:val="center"/>
              <w:rPr>
                <w:szCs w:val="28"/>
              </w:rPr>
            </w:pPr>
          </w:p>
        </w:tc>
      </w:tr>
      <w:tr w:rsidR="00EF5E70" w:rsidTr="00EF5E70">
        <w:tc>
          <w:tcPr>
            <w:tcW w:w="2496" w:type="dxa"/>
          </w:tcPr>
          <w:p w:rsidR="00EF5E70" w:rsidRPr="00EF5E70" w:rsidRDefault="00103550" w:rsidP="00EF5E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Белошенкова Кристина Сергеевна</w:t>
            </w:r>
          </w:p>
        </w:tc>
        <w:tc>
          <w:tcPr>
            <w:tcW w:w="2817" w:type="dxa"/>
          </w:tcPr>
          <w:p w:rsidR="00EF5E70" w:rsidRPr="00EF5E70" w:rsidRDefault="00103550" w:rsidP="00EF5E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Специалист-эксперт отдела по работе с информационными системами</w:t>
            </w:r>
          </w:p>
        </w:tc>
        <w:tc>
          <w:tcPr>
            <w:tcW w:w="2014" w:type="dxa"/>
          </w:tcPr>
          <w:p w:rsidR="00EF5E70" w:rsidRPr="00EF5E70" w:rsidRDefault="00EF5E70" w:rsidP="00EF5E70">
            <w:pPr>
              <w:jc w:val="center"/>
              <w:rPr>
                <w:szCs w:val="28"/>
              </w:rPr>
            </w:pPr>
          </w:p>
        </w:tc>
        <w:tc>
          <w:tcPr>
            <w:tcW w:w="1615" w:type="dxa"/>
          </w:tcPr>
          <w:p w:rsidR="009842E9" w:rsidRPr="009842E9" w:rsidRDefault="009842E9" w:rsidP="009842E9">
            <w:pPr>
              <w:jc w:val="center"/>
              <w:rPr>
                <w:szCs w:val="28"/>
              </w:rPr>
            </w:pPr>
            <w:r w:rsidRPr="009842E9">
              <w:rPr>
                <w:szCs w:val="28"/>
              </w:rPr>
              <w:t>5</w:t>
            </w:r>
          </w:p>
          <w:p w:rsidR="009842E9" w:rsidRPr="009842E9" w:rsidRDefault="009842E9" w:rsidP="009842E9">
            <w:pPr>
              <w:jc w:val="center"/>
              <w:rPr>
                <w:szCs w:val="28"/>
              </w:rPr>
            </w:pPr>
            <w:r w:rsidRPr="009842E9">
              <w:rPr>
                <w:szCs w:val="28"/>
              </w:rPr>
              <w:t>19</w:t>
            </w:r>
          </w:p>
          <w:p w:rsidR="009842E9" w:rsidRPr="009842E9" w:rsidRDefault="009842E9" w:rsidP="009842E9">
            <w:pPr>
              <w:jc w:val="center"/>
              <w:rPr>
                <w:szCs w:val="28"/>
              </w:rPr>
            </w:pPr>
            <w:r w:rsidRPr="009842E9">
              <w:rPr>
                <w:szCs w:val="28"/>
              </w:rPr>
              <w:t>5</w:t>
            </w:r>
          </w:p>
          <w:p w:rsidR="00EF5E70" w:rsidRPr="00EF5E70" w:rsidRDefault="004B2325" w:rsidP="009842E9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  <w:r w:rsidR="00835D2E">
              <w:rPr>
                <w:szCs w:val="28"/>
              </w:rPr>
              <w:t xml:space="preserve"> (</w:t>
            </w:r>
            <w:r w:rsidR="00F60748">
              <w:rPr>
                <w:szCs w:val="28"/>
              </w:rPr>
              <w:t>2 дня с 2018 года)</w:t>
            </w:r>
          </w:p>
        </w:tc>
        <w:tc>
          <w:tcPr>
            <w:tcW w:w="2140" w:type="dxa"/>
          </w:tcPr>
          <w:p w:rsidR="009842E9" w:rsidRPr="009842E9" w:rsidRDefault="009842E9" w:rsidP="009842E9">
            <w:pPr>
              <w:jc w:val="center"/>
              <w:rPr>
                <w:szCs w:val="28"/>
              </w:rPr>
            </w:pPr>
            <w:r w:rsidRPr="009842E9">
              <w:rPr>
                <w:szCs w:val="28"/>
              </w:rPr>
              <w:t>15.04.2019</w:t>
            </w:r>
          </w:p>
          <w:p w:rsidR="009842E9" w:rsidRPr="009842E9" w:rsidRDefault="009842E9" w:rsidP="009842E9">
            <w:pPr>
              <w:jc w:val="center"/>
              <w:rPr>
                <w:szCs w:val="28"/>
              </w:rPr>
            </w:pPr>
            <w:r w:rsidRPr="009842E9">
              <w:rPr>
                <w:szCs w:val="28"/>
              </w:rPr>
              <w:t>08.07.2019</w:t>
            </w:r>
          </w:p>
          <w:p w:rsidR="009842E9" w:rsidRPr="009842E9" w:rsidRDefault="009842E9" w:rsidP="009842E9">
            <w:pPr>
              <w:jc w:val="center"/>
              <w:rPr>
                <w:szCs w:val="28"/>
              </w:rPr>
            </w:pPr>
            <w:r w:rsidRPr="009842E9">
              <w:rPr>
                <w:szCs w:val="28"/>
              </w:rPr>
              <w:t>19.08.2019</w:t>
            </w:r>
          </w:p>
          <w:p w:rsidR="00EF5E70" w:rsidRPr="00EF5E70" w:rsidRDefault="009842E9" w:rsidP="009842E9">
            <w:pPr>
              <w:jc w:val="center"/>
              <w:rPr>
                <w:szCs w:val="28"/>
              </w:rPr>
            </w:pPr>
            <w:r w:rsidRPr="009842E9">
              <w:rPr>
                <w:szCs w:val="28"/>
              </w:rPr>
              <w:t>22.10.2019</w:t>
            </w:r>
          </w:p>
        </w:tc>
        <w:tc>
          <w:tcPr>
            <w:tcW w:w="2140" w:type="dxa"/>
          </w:tcPr>
          <w:p w:rsidR="00EF5E70" w:rsidRPr="00EF5E70" w:rsidRDefault="00EF5E70" w:rsidP="00EF5E70">
            <w:pPr>
              <w:jc w:val="center"/>
              <w:rPr>
                <w:szCs w:val="28"/>
              </w:rPr>
            </w:pPr>
          </w:p>
        </w:tc>
        <w:tc>
          <w:tcPr>
            <w:tcW w:w="2130" w:type="dxa"/>
          </w:tcPr>
          <w:p w:rsidR="00EF5E70" w:rsidRPr="00EF5E70" w:rsidRDefault="00EF5E70" w:rsidP="00EF5E70">
            <w:pPr>
              <w:jc w:val="center"/>
              <w:rPr>
                <w:szCs w:val="28"/>
              </w:rPr>
            </w:pPr>
          </w:p>
        </w:tc>
      </w:tr>
      <w:tr w:rsidR="00EF5E70" w:rsidTr="00EF5E70">
        <w:tc>
          <w:tcPr>
            <w:tcW w:w="2496" w:type="dxa"/>
          </w:tcPr>
          <w:p w:rsidR="00EF5E70" w:rsidRPr="00EF5E70" w:rsidRDefault="00103550" w:rsidP="00EF5E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Парваткин Константин Викторович</w:t>
            </w:r>
          </w:p>
        </w:tc>
        <w:tc>
          <w:tcPr>
            <w:tcW w:w="2817" w:type="dxa"/>
          </w:tcPr>
          <w:p w:rsidR="00EF5E70" w:rsidRPr="00EF5E70" w:rsidRDefault="00103550" w:rsidP="00EF5E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Заместитель начальника </w:t>
            </w:r>
            <w:proofErr w:type="gramStart"/>
            <w:r>
              <w:rPr>
                <w:szCs w:val="28"/>
              </w:rPr>
              <w:t>Управления-начальник</w:t>
            </w:r>
            <w:proofErr w:type="gramEnd"/>
            <w:r>
              <w:rPr>
                <w:szCs w:val="28"/>
              </w:rPr>
              <w:t xml:space="preserve"> отдела </w:t>
            </w:r>
            <w:r>
              <w:rPr>
                <w:szCs w:val="28"/>
              </w:rPr>
              <w:lastRenderedPageBreak/>
              <w:t>эк</w:t>
            </w:r>
            <w:r w:rsidR="00A31CAE">
              <w:rPr>
                <w:szCs w:val="28"/>
              </w:rPr>
              <w:t>с</w:t>
            </w:r>
            <w:r>
              <w:rPr>
                <w:szCs w:val="28"/>
              </w:rPr>
              <w:t>пертно-аналитической работы</w:t>
            </w:r>
          </w:p>
        </w:tc>
        <w:tc>
          <w:tcPr>
            <w:tcW w:w="2014" w:type="dxa"/>
          </w:tcPr>
          <w:p w:rsidR="00EF5E70" w:rsidRPr="00EF5E70" w:rsidRDefault="00EF5E70" w:rsidP="00EF5E70">
            <w:pPr>
              <w:jc w:val="center"/>
              <w:rPr>
                <w:szCs w:val="28"/>
              </w:rPr>
            </w:pPr>
          </w:p>
        </w:tc>
        <w:tc>
          <w:tcPr>
            <w:tcW w:w="1615" w:type="dxa"/>
          </w:tcPr>
          <w:p w:rsidR="0058740C" w:rsidRDefault="0058740C" w:rsidP="00EF5E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  <w:p w:rsidR="0058740C" w:rsidRDefault="0058740C" w:rsidP="0058740C">
            <w:pPr>
              <w:rPr>
                <w:szCs w:val="28"/>
              </w:rPr>
            </w:pPr>
          </w:p>
          <w:p w:rsidR="00EF5E70" w:rsidRDefault="00A97815" w:rsidP="00A978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</w:p>
          <w:p w:rsidR="00917974" w:rsidRDefault="0058740C" w:rsidP="00A978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14</w:t>
            </w:r>
          </w:p>
          <w:p w:rsidR="00917974" w:rsidRPr="00917974" w:rsidRDefault="00917974" w:rsidP="00917974">
            <w:pPr>
              <w:rPr>
                <w:szCs w:val="28"/>
              </w:rPr>
            </w:pPr>
          </w:p>
          <w:p w:rsidR="0058740C" w:rsidRPr="00917974" w:rsidRDefault="00A97815" w:rsidP="00A978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2140" w:type="dxa"/>
          </w:tcPr>
          <w:p w:rsidR="00EF5E70" w:rsidRDefault="00917974" w:rsidP="00EF5E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22.04.2019</w:t>
            </w:r>
          </w:p>
          <w:p w:rsidR="0058740C" w:rsidRDefault="0058740C" w:rsidP="00EF5E70">
            <w:pPr>
              <w:jc w:val="center"/>
              <w:rPr>
                <w:szCs w:val="28"/>
              </w:rPr>
            </w:pPr>
          </w:p>
          <w:p w:rsidR="0058740C" w:rsidRDefault="00917974" w:rsidP="00EF5E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17.07.2019</w:t>
            </w:r>
          </w:p>
          <w:p w:rsidR="0058740C" w:rsidRDefault="003603EC" w:rsidP="00EF5E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  <w:r w:rsidR="00917974">
              <w:rPr>
                <w:szCs w:val="28"/>
              </w:rPr>
              <w:t>3.10.2019</w:t>
            </w:r>
          </w:p>
          <w:p w:rsidR="0058740C" w:rsidRDefault="0058740C" w:rsidP="00EF5E70">
            <w:pPr>
              <w:jc w:val="center"/>
              <w:rPr>
                <w:szCs w:val="28"/>
              </w:rPr>
            </w:pPr>
          </w:p>
          <w:p w:rsidR="0058740C" w:rsidRPr="00EF5E70" w:rsidRDefault="003603EC" w:rsidP="00A978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  <w:r w:rsidR="00917974">
              <w:rPr>
                <w:szCs w:val="28"/>
              </w:rPr>
              <w:t>5.11.2019</w:t>
            </w:r>
          </w:p>
        </w:tc>
        <w:tc>
          <w:tcPr>
            <w:tcW w:w="2140" w:type="dxa"/>
          </w:tcPr>
          <w:p w:rsidR="00EF5E70" w:rsidRPr="00EF5E70" w:rsidRDefault="00EF5E70" w:rsidP="00EF5E70">
            <w:pPr>
              <w:jc w:val="center"/>
              <w:rPr>
                <w:szCs w:val="28"/>
              </w:rPr>
            </w:pPr>
          </w:p>
        </w:tc>
        <w:tc>
          <w:tcPr>
            <w:tcW w:w="2130" w:type="dxa"/>
          </w:tcPr>
          <w:p w:rsidR="00EF5E70" w:rsidRPr="00EF5E70" w:rsidRDefault="00EF5E70" w:rsidP="00EF5E70">
            <w:pPr>
              <w:jc w:val="center"/>
              <w:rPr>
                <w:szCs w:val="28"/>
              </w:rPr>
            </w:pPr>
          </w:p>
        </w:tc>
      </w:tr>
      <w:tr w:rsidR="00EF5E70" w:rsidTr="00EF5E70">
        <w:tc>
          <w:tcPr>
            <w:tcW w:w="2496" w:type="dxa"/>
          </w:tcPr>
          <w:p w:rsidR="00EF5E70" w:rsidRPr="00EF5E70" w:rsidRDefault="00103550" w:rsidP="00EF5E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Скрягин Алексей Анатольевич</w:t>
            </w:r>
          </w:p>
        </w:tc>
        <w:tc>
          <w:tcPr>
            <w:tcW w:w="2817" w:type="dxa"/>
          </w:tcPr>
          <w:p w:rsidR="00EF5E70" w:rsidRPr="00EF5E70" w:rsidRDefault="00103550" w:rsidP="00EF5E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Главный специалист-эксперт отдела экспертно-аналитической работы</w:t>
            </w:r>
          </w:p>
        </w:tc>
        <w:tc>
          <w:tcPr>
            <w:tcW w:w="2014" w:type="dxa"/>
          </w:tcPr>
          <w:p w:rsidR="00EF5E70" w:rsidRPr="00EF5E70" w:rsidRDefault="00EF5E70" w:rsidP="00EF5E70">
            <w:pPr>
              <w:jc w:val="center"/>
              <w:rPr>
                <w:szCs w:val="28"/>
              </w:rPr>
            </w:pPr>
          </w:p>
        </w:tc>
        <w:tc>
          <w:tcPr>
            <w:tcW w:w="1615" w:type="dxa"/>
          </w:tcPr>
          <w:p w:rsidR="00EF5E70" w:rsidRPr="00EF5E70" w:rsidRDefault="0058740C" w:rsidP="00A978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26</w:t>
            </w:r>
          </w:p>
        </w:tc>
        <w:tc>
          <w:tcPr>
            <w:tcW w:w="2140" w:type="dxa"/>
          </w:tcPr>
          <w:p w:rsidR="00EF5E70" w:rsidRPr="00EF5E70" w:rsidRDefault="00A97815" w:rsidP="00A978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03.06.2019</w:t>
            </w:r>
          </w:p>
        </w:tc>
        <w:tc>
          <w:tcPr>
            <w:tcW w:w="2140" w:type="dxa"/>
          </w:tcPr>
          <w:p w:rsidR="00EF5E70" w:rsidRPr="00EF5E70" w:rsidRDefault="00EF5E70" w:rsidP="00EF5E70">
            <w:pPr>
              <w:jc w:val="center"/>
              <w:rPr>
                <w:szCs w:val="28"/>
              </w:rPr>
            </w:pPr>
          </w:p>
        </w:tc>
        <w:tc>
          <w:tcPr>
            <w:tcW w:w="2130" w:type="dxa"/>
          </w:tcPr>
          <w:p w:rsidR="00EF5E70" w:rsidRPr="00EF5E70" w:rsidRDefault="00EF5E70" w:rsidP="00EF5E70">
            <w:pPr>
              <w:jc w:val="center"/>
              <w:rPr>
                <w:szCs w:val="28"/>
              </w:rPr>
            </w:pPr>
          </w:p>
        </w:tc>
      </w:tr>
      <w:tr w:rsidR="00F60748" w:rsidTr="00EF5E70">
        <w:tc>
          <w:tcPr>
            <w:tcW w:w="2496" w:type="dxa"/>
          </w:tcPr>
          <w:p w:rsidR="00F60748" w:rsidRDefault="00F60748" w:rsidP="00EF5E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Чувилина Анастасия Андреевна</w:t>
            </w:r>
          </w:p>
        </w:tc>
        <w:tc>
          <w:tcPr>
            <w:tcW w:w="2817" w:type="dxa"/>
          </w:tcPr>
          <w:p w:rsidR="00F60748" w:rsidRDefault="00F60748" w:rsidP="00EF5E7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Помощник начальник</w:t>
            </w:r>
            <w:r w:rsidR="003A134D">
              <w:rPr>
                <w:szCs w:val="28"/>
              </w:rPr>
              <w:t>а</w:t>
            </w:r>
            <w:r>
              <w:rPr>
                <w:szCs w:val="28"/>
              </w:rPr>
              <w:t xml:space="preserve"> Управления </w:t>
            </w:r>
          </w:p>
        </w:tc>
        <w:tc>
          <w:tcPr>
            <w:tcW w:w="2014" w:type="dxa"/>
          </w:tcPr>
          <w:p w:rsidR="00F60748" w:rsidRPr="00EF5E70" w:rsidRDefault="00F60748" w:rsidP="00EF5E70">
            <w:pPr>
              <w:jc w:val="center"/>
              <w:rPr>
                <w:szCs w:val="28"/>
              </w:rPr>
            </w:pPr>
          </w:p>
        </w:tc>
        <w:tc>
          <w:tcPr>
            <w:tcW w:w="1615" w:type="dxa"/>
          </w:tcPr>
          <w:p w:rsidR="00F60748" w:rsidRDefault="00264926" w:rsidP="00A978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  <w:p w:rsidR="003603EC" w:rsidRDefault="00264926" w:rsidP="00A9781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  <w:p w:rsidR="003603EC" w:rsidRDefault="00264926" w:rsidP="003603EC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  <w:p w:rsidR="003603EC" w:rsidRPr="003603EC" w:rsidRDefault="003603EC" w:rsidP="003603EC">
            <w:pPr>
              <w:jc w:val="center"/>
              <w:rPr>
                <w:szCs w:val="28"/>
              </w:rPr>
            </w:pPr>
          </w:p>
        </w:tc>
        <w:tc>
          <w:tcPr>
            <w:tcW w:w="2140" w:type="dxa"/>
          </w:tcPr>
          <w:p w:rsidR="00264926" w:rsidRDefault="00264926" w:rsidP="00264926">
            <w:pPr>
              <w:jc w:val="center"/>
            </w:pPr>
            <w:r>
              <w:t>6.05. 2019</w:t>
            </w:r>
          </w:p>
          <w:p w:rsidR="00264926" w:rsidRDefault="00264926" w:rsidP="00264926">
            <w:pPr>
              <w:jc w:val="center"/>
            </w:pPr>
            <w:r>
              <w:t>22.07.2019</w:t>
            </w:r>
          </w:p>
          <w:p w:rsidR="00264926" w:rsidRDefault="00264926" w:rsidP="00264926">
            <w:pPr>
              <w:jc w:val="center"/>
            </w:pPr>
            <w:r>
              <w:t>11.09.2019</w:t>
            </w:r>
            <w:bookmarkStart w:id="0" w:name="_GoBack"/>
            <w:bookmarkEnd w:id="0"/>
          </w:p>
          <w:p w:rsidR="003603EC" w:rsidRPr="003603EC" w:rsidRDefault="003603EC" w:rsidP="003603EC">
            <w:pPr>
              <w:jc w:val="center"/>
              <w:rPr>
                <w:szCs w:val="28"/>
              </w:rPr>
            </w:pPr>
          </w:p>
        </w:tc>
        <w:tc>
          <w:tcPr>
            <w:tcW w:w="2140" w:type="dxa"/>
          </w:tcPr>
          <w:p w:rsidR="00F60748" w:rsidRPr="00EF5E70" w:rsidRDefault="00F60748" w:rsidP="00EF5E70">
            <w:pPr>
              <w:jc w:val="center"/>
              <w:rPr>
                <w:szCs w:val="28"/>
              </w:rPr>
            </w:pPr>
          </w:p>
        </w:tc>
        <w:tc>
          <w:tcPr>
            <w:tcW w:w="2130" w:type="dxa"/>
          </w:tcPr>
          <w:p w:rsidR="00F60748" w:rsidRPr="00EF5E70" w:rsidRDefault="00F60748" w:rsidP="00EF5E70">
            <w:pPr>
              <w:jc w:val="center"/>
              <w:rPr>
                <w:szCs w:val="28"/>
              </w:rPr>
            </w:pPr>
          </w:p>
        </w:tc>
      </w:tr>
    </w:tbl>
    <w:p w:rsidR="00EF5E70" w:rsidRDefault="00EF5E70" w:rsidP="00EF5E70">
      <w:pPr>
        <w:jc w:val="both"/>
        <w:rPr>
          <w:szCs w:val="28"/>
        </w:rPr>
      </w:pPr>
    </w:p>
    <w:p w:rsidR="00EF5E70" w:rsidRDefault="00EF5E70" w:rsidP="00EF5E70">
      <w:pPr>
        <w:jc w:val="both"/>
        <w:rPr>
          <w:szCs w:val="28"/>
        </w:rPr>
      </w:pPr>
    </w:p>
    <w:p w:rsidR="00EF5E70" w:rsidRDefault="00EF5E70" w:rsidP="00EF5E70">
      <w:pPr>
        <w:jc w:val="both"/>
        <w:rPr>
          <w:szCs w:val="28"/>
        </w:rPr>
      </w:pPr>
      <w:r>
        <w:rPr>
          <w:szCs w:val="28"/>
        </w:rPr>
        <w:t>Начальник Управления ___________________________      ___________________________             _____________</w:t>
      </w:r>
    </w:p>
    <w:p w:rsidR="00EF5E70" w:rsidRPr="00EF5E70" w:rsidRDefault="00EF5E70" w:rsidP="00EF5E70">
      <w:pPr>
        <w:jc w:val="both"/>
        <w:rPr>
          <w:sz w:val="20"/>
          <w:szCs w:val="20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 w:val="20"/>
          <w:szCs w:val="20"/>
        </w:rPr>
        <w:t>(подпись)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(расшифровка)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(дата)</w:t>
      </w:r>
    </w:p>
    <w:sectPr w:rsidR="00EF5E70" w:rsidRPr="00EF5E70" w:rsidSect="00EF5E70">
      <w:headerReference w:type="default" r:id="rId9"/>
      <w:pgSz w:w="16838" w:h="11906" w:orient="landscape"/>
      <w:pgMar w:top="851" w:right="851" w:bottom="1418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30A2" w:rsidRDefault="00BC30A2" w:rsidP="00F82C4C">
      <w:r>
        <w:separator/>
      </w:r>
    </w:p>
  </w:endnote>
  <w:endnote w:type="continuationSeparator" w:id="0">
    <w:p w:rsidR="00BC30A2" w:rsidRDefault="00BC30A2" w:rsidP="00F82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30A2" w:rsidRDefault="00BC30A2" w:rsidP="00F82C4C">
      <w:r>
        <w:separator/>
      </w:r>
    </w:p>
  </w:footnote>
  <w:footnote w:type="continuationSeparator" w:id="0">
    <w:p w:rsidR="00BC30A2" w:rsidRDefault="00BC30A2" w:rsidP="00F82C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2534651"/>
      <w:docPartObj>
        <w:docPartGallery w:val="Page Numbers (Top of Page)"/>
        <w:docPartUnique/>
      </w:docPartObj>
    </w:sdtPr>
    <w:sdtEndPr/>
    <w:sdtContent>
      <w:p w:rsidR="00AA0650" w:rsidRPr="00AA0650" w:rsidRDefault="00AA0650" w:rsidP="00AA0650">
        <w:pPr>
          <w:pStyle w:val="a6"/>
          <w:tabs>
            <w:tab w:val="left" w:pos="3375"/>
            <w:tab w:val="center" w:pos="4818"/>
          </w:tabs>
        </w:pPr>
        <w:r>
          <w:tab/>
        </w:r>
        <w:r>
          <w:tab/>
        </w: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C02DAE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7D6293"/>
    <w:multiLevelType w:val="hybridMultilevel"/>
    <w:tmpl w:val="B7722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3"/>
  <w:proofState w:spelling="clean" w:grammar="clean"/>
  <w:attachedTemplate r:id="rId1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78F"/>
    <w:rsid w:val="00060F9B"/>
    <w:rsid w:val="000B131D"/>
    <w:rsid w:val="000E0580"/>
    <w:rsid w:val="00103550"/>
    <w:rsid w:val="001A4BB6"/>
    <w:rsid w:val="00201C16"/>
    <w:rsid w:val="002311A3"/>
    <w:rsid w:val="00264926"/>
    <w:rsid w:val="00297C5A"/>
    <w:rsid w:val="002D0DF4"/>
    <w:rsid w:val="003603EC"/>
    <w:rsid w:val="003A134D"/>
    <w:rsid w:val="003B0652"/>
    <w:rsid w:val="003F4625"/>
    <w:rsid w:val="004475D2"/>
    <w:rsid w:val="004A68FF"/>
    <w:rsid w:val="004B2325"/>
    <w:rsid w:val="00531C66"/>
    <w:rsid w:val="00571876"/>
    <w:rsid w:val="0058740C"/>
    <w:rsid w:val="005D2193"/>
    <w:rsid w:val="006115F9"/>
    <w:rsid w:val="0063734E"/>
    <w:rsid w:val="006647F1"/>
    <w:rsid w:val="006E7A99"/>
    <w:rsid w:val="006F582E"/>
    <w:rsid w:val="00764BC7"/>
    <w:rsid w:val="00783020"/>
    <w:rsid w:val="007F693A"/>
    <w:rsid w:val="0080082A"/>
    <w:rsid w:val="00811E70"/>
    <w:rsid w:val="00835D2E"/>
    <w:rsid w:val="008869AF"/>
    <w:rsid w:val="008A108F"/>
    <w:rsid w:val="00917974"/>
    <w:rsid w:val="0093722F"/>
    <w:rsid w:val="00964C65"/>
    <w:rsid w:val="009842E9"/>
    <w:rsid w:val="00990B5C"/>
    <w:rsid w:val="009A6288"/>
    <w:rsid w:val="00A103F8"/>
    <w:rsid w:val="00A278C0"/>
    <w:rsid w:val="00A31CAE"/>
    <w:rsid w:val="00A90499"/>
    <w:rsid w:val="00A97815"/>
    <w:rsid w:val="00AA0650"/>
    <w:rsid w:val="00AD7079"/>
    <w:rsid w:val="00AE7D79"/>
    <w:rsid w:val="00B43196"/>
    <w:rsid w:val="00BC30A2"/>
    <w:rsid w:val="00C02DAE"/>
    <w:rsid w:val="00C73F6E"/>
    <w:rsid w:val="00C766F8"/>
    <w:rsid w:val="00D560A7"/>
    <w:rsid w:val="00D640AD"/>
    <w:rsid w:val="00D84BE3"/>
    <w:rsid w:val="00DC4DC6"/>
    <w:rsid w:val="00E463F7"/>
    <w:rsid w:val="00E6678F"/>
    <w:rsid w:val="00EF5E70"/>
    <w:rsid w:val="00EF7BCE"/>
    <w:rsid w:val="00F36603"/>
    <w:rsid w:val="00F60748"/>
    <w:rsid w:val="00F82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C4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66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66F8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Placeholder Text"/>
    <w:basedOn w:val="a0"/>
    <w:uiPriority w:val="99"/>
    <w:semiHidden/>
    <w:rsid w:val="00C766F8"/>
    <w:rPr>
      <w:color w:val="808080"/>
    </w:rPr>
  </w:style>
  <w:style w:type="paragraph" w:styleId="a6">
    <w:name w:val="header"/>
    <w:basedOn w:val="a"/>
    <w:link w:val="a7"/>
    <w:uiPriority w:val="99"/>
    <w:unhideWhenUsed/>
    <w:rsid w:val="00F82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2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82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2C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F82C4C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4A68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A97815"/>
    <w:pPr>
      <w:ind w:left="720"/>
    </w:pPr>
    <w:rPr>
      <w:rFonts w:ascii="Calibri" w:eastAsiaTheme="minorHAns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C4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66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66F8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Placeholder Text"/>
    <w:basedOn w:val="a0"/>
    <w:uiPriority w:val="99"/>
    <w:semiHidden/>
    <w:rsid w:val="00C766F8"/>
    <w:rPr>
      <w:color w:val="808080"/>
    </w:rPr>
  </w:style>
  <w:style w:type="paragraph" w:styleId="a6">
    <w:name w:val="header"/>
    <w:basedOn w:val="a"/>
    <w:link w:val="a7"/>
    <w:uiPriority w:val="99"/>
    <w:unhideWhenUsed/>
    <w:rsid w:val="00F82C4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82C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F82C4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82C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F82C4C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4A68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A97815"/>
    <w:pPr>
      <w:ind w:left="720"/>
    </w:pPr>
    <w:rPr>
      <w:rFonts w:ascii="Calibri" w:eastAsiaTheme="minorHAns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5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zhukov\Documents\template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7CF105-B60F-46F1-A44C-BC522A6AF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316</TotalTime>
  <Pages>3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Amir</dc:creator>
  <cp:lastModifiedBy>Чувилина Анастасия Андреевна</cp:lastModifiedBy>
  <cp:revision>32</cp:revision>
  <cp:lastPrinted>2018-11-21T13:53:00Z</cp:lastPrinted>
  <dcterms:created xsi:type="dcterms:W3CDTF">2018-11-01T09:44:00Z</dcterms:created>
  <dcterms:modified xsi:type="dcterms:W3CDTF">2018-11-21T14:36:00Z</dcterms:modified>
</cp:coreProperties>
</file>